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F79" w:rsidRPr="002213A6" w:rsidRDefault="00EC31A6" w:rsidP="008714E0">
      <w:pPr>
        <w:framePr w:w="2608" w:h="15876" w:hSpace="181" w:wrap="around" w:vAnchor="page" w:hAnchor="page" w:x="8795" w:y="455" w:anchorLock="1"/>
        <w:shd w:val="solid" w:color="FFFFFF" w:fill="FFFFFF"/>
        <w:rPr>
          <w:sz w:val="6"/>
          <w:szCs w:val="6"/>
        </w:rPr>
      </w:pPr>
      <w:r w:rsidRPr="004B3F79">
        <w:rPr>
          <w:noProof/>
          <w:sz w:val="6"/>
          <w:szCs w:val="6"/>
        </w:rPr>
        <w:drawing>
          <wp:inline distT="0" distB="0" distL="0" distR="0">
            <wp:extent cx="1657350" cy="10077450"/>
            <wp:effectExtent l="0" t="0" r="0" b="0"/>
            <wp:docPr id="1" name="Bild 1" descr="BOLogB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ogBr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BB" w:rsidRPr="00E34AD5" w:rsidRDefault="005931BB" w:rsidP="00415E81">
      <w:pPr>
        <w:rPr>
          <w:sz w:val="6"/>
          <w:szCs w:val="6"/>
        </w:rPr>
      </w:pPr>
    </w:p>
    <w:p w:rsidR="005931BB" w:rsidRDefault="005931BB" w:rsidP="005931BB">
      <w:pPr>
        <w:autoSpaceDE w:val="0"/>
        <w:autoSpaceDN w:val="0"/>
        <w:adjustRightInd w:val="0"/>
        <w:rPr>
          <w:rFonts w:ascii="BORegular-Bold" w:hAnsi="BORegular-Bold" w:cs="BORegular-Bold"/>
          <w:bCs/>
          <w:sz w:val="19"/>
          <w:szCs w:val="19"/>
        </w:rPr>
        <w:sectPr w:rsidR="005931BB" w:rsidSect="00B70DE8">
          <w:pgSz w:w="11906" w:h="16838"/>
          <w:pgMar w:top="397" w:right="3119" w:bottom="510" w:left="1418" w:header="397" w:footer="510" w:gutter="0"/>
          <w:cols w:space="708"/>
          <w:docGrid w:linePitch="360"/>
        </w:sectPr>
      </w:pPr>
    </w:p>
    <w:p w:rsidR="005931BB" w:rsidRDefault="005931BB" w:rsidP="005931BB">
      <w:pPr>
        <w:rPr>
          <w:rFonts w:ascii="BORegular-Normal" w:hAnsi="BORegular-Normal" w:cs="BORegular-Normal"/>
          <w:sz w:val="16"/>
          <w:szCs w:val="16"/>
        </w:rPr>
        <w:sectPr w:rsidR="005931BB" w:rsidSect="00B70DE8">
          <w:type w:val="continuous"/>
          <w:pgSz w:w="11906" w:h="16838"/>
          <w:pgMar w:top="397" w:right="3119" w:bottom="510" w:left="1418" w:header="397" w:footer="510" w:gutter="0"/>
          <w:cols w:num="2" w:space="567"/>
          <w:docGrid w:linePitch="360"/>
        </w:sectPr>
      </w:pPr>
    </w:p>
    <w:p w:rsidR="00827E73" w:rsidRDefault="00827E73" w:rsidP="00E629E6">
      <w:pPr>
        <w:framePr w:w="3969" w:h="1358" w:hRule="exact" w:hSpace="181" w:wrap="around" w:vAnchor="page" w:hAnchor="page" w:x="1384" w:y="3363" w:anchorLock="1"/>
        <w:shd w:val="solid" w:color="FFFFFF" w:fill="FFFFFF"/>
        <w:autoSpaceDE w:val="0"/>
        <w:autoSpaceDN w:val="0"/>
        <w:adjustRightInd w:val="0"/>
        <w:spacing w:after="60"/>
      </w:pPr>
      <w:bookmarkStart w:id="0" w:name="_GoBack"/>
      <w:bookmarkEnd w:id="0"/>
      <w:r>
        <w:t xml:space="preserve">An den Kanzler der Hochschule Bochum - Dezernat 8 </w:t>
      </w:r>
      <w:r w:rsidR="00950EE0">
        <w:t xml:space="preserve">- </w:t>
      </w:r>
      <w:r>
        <w:t xml:space="preserve"> </w:t>
      </w:r>
    </w:p>
    <w:p w:rsidR="00827E73" w:rsidRDefault="00827E73" w:rsidP="00E629E6">
      <w:pPr>
        <w:framePr w:w="3969" w:h="1358" w:hRule="exact" w:hSpace="181" w:wrap="around" w:vAnchor="page" w:hAnchor="page" w:x="1384" w:y="3363" w:anchorLock="1"/>
        <w:shd w:val="solid" w:color="FFFFFF" w:fill="FFFFFF"/>
        <w:autoSpaceDE w:val="0"/>
        <w:autoSpaceDN w:val="0"/>
        <w:adjustRightInd w:val="0"/>
        <w:spacing w:after="60"/>
      </w:pPr>
      <w:r>
        <w:t>Am Hochschulcampus 1</w:t>
      </w:r>
    </w:p>
    <w:p w:rsidR="00055EAF" w:rsidRPr="00055EAF" w:rsidRDefault="00827E73" w:rsidP="00E629E6">
      <w:pPr>
        <w:framePr w:w="3969" w:h="1358" w:hRule="exact" w:hSpace="181" w:wrap="around" w:vAnchor="page" w:hAnchor="page" w:x="1384" w:y="3363" w:anchorLock="1"/>
        <w:shd w:val="solid" w:color="FFFFFF" w:fill="FFFFFF"/>
        <w:autoSpaceDE w:val="0"/>
        <w:autoSpaceDN w:val="0"/>
        <w:adjustRightInd w:val="0"/>
        <w:spacing w:after="60"/>
        <w:rPr>
          <w:rFonts w:ascii="BO Antiqua" w:hAnsi="BO Antiqua"/>
          <w:sz w:val="19"/>
          <w:szCs w:val="19"/>
        </w:rPr>
      </w:pPr>
      <w:r>
        <w:t xml:space="preserve">44801 Bochum </w:t>
      </w:r>
    </w:p>
    <w:p w:rsidR="00243FB2" w:rsidRDefault="00243FB2" w:rsidP="005931BB">
      <w:pPr>
        <w:rPr>
          <w:sz w:val="22"/>
          <w:szCs w:val="22"/>
        </w:rPr>
      </w:pPr>
    </w:p>
    <w:p w:rsidR="00FE3AB5" w:rsidRPr="00055EAF" w:rsidRDefault="00760B53" w:rsidP="005931BB">
      <w:pPr>
        <w:rPr>
          <w:sz w:val="22"/>
          <w:szCs w:val="22"/>
        </w:rPr>
      </w:pPr>
      <w:r w:rsidRPr="00760B53">
        <w:rPr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Pr="00760B53">
        <w:rPr>
          <w:szCs w:val="22"/>
        </w:rPr>
        <w:instrText xml:space="preserve"> FORMTEXT </w:instrText>
      </w:r>
      <w:r w:rsidRPr="00760B53">
        <w:rPr>
          <w:szCs w:val="22"/>
        </w:rPr>
      </w:r>
      <w:r w:rsidRPr="00760B53">
        <w:rPr>
          <w:szCs w:val="22"/>
        </w:rPr>
        <w:fldChar w:fldCharType="separate"/>
      </w:r>
      <w:r w:rsidRPr="00760B53">
        <w:rPr>
          <w:noProof/>
          <w:szCs w:val="22"/>
        </w:rPr>
        <w:t> </w:t>
      </w:r>
      <w:r w:rsidRPr="00760B53">
        <w:rPr>
          <w:noProof/>
          <w:szCs w:val="22"/>
        </w:rPr>
        <w:t> </w:t>
      </w:r>
      <w:r w:rsidRPr="00760B53">
        <w:rPr>
          <w:noProof/>
          <w:szCs w:val="22"/>
        </w:rPr>
        <w:t> </w:t>
      </w:r>
      <w:r w:rsidRPr="00760B53">
        <w:rPr>
          <w:noProof/>
          <w:szCs w:val="22"/>
        </w:rPr>
        <w:t> </w:t>
      </w:r>
      <w:r w:rsidRPr="00760B53">
        <w:rPr>
          <w:noProof/>
          <w:szCs w:val="22"/>
        </w:rPr>
        <w:t> </w:t>
      </w:r>
      <w:r w:rsidRPr="00760B53">
        <w:rPr>
          <w:szCs w:val="22"/>
        </w:rPr>
        <w:fldChar w:fldCharType="end"/>
      </w:r>
      <w:bookmarkEnd w:id="1"/>
    </w:p>
    <w:p w:rsidR="00243FB2" w:rsidRPr="00055EAF" w:rsidRDefault="00FE3AB5" w:rsidP="005931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122438</wp:posOffset>
                </wp:positionV>
                <wp:extent cx="2706201" cy="5286"/>
                <wp:effectExtent l="0" t="0" r="37465" b="3302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6201" cy="52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1F57BA" id="Gerader Verbinde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9.65pt" to="214.1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E629E6" w:rsidRPr="00E629E6" w:rsidRDefault="00E629E6" w:rsidP="00E629E6">
      <w:pPr>
        <w:rPr>
          <w:sz w:val="16"/>
          <w:szCs w:val="16"/>
        </w:rPr>
      </w:pPr>
      <w:r w:rsidRPr="00E629E6">
        <w:rPr>
          <w:sz w:val="16"/>
          <w:szCs w:val="16"/>
        </w:rPr>
        <w:t>(Name, Vorname, ggf. Titel)</w:t>
      </w:r>
      <w:r>
        <w:rPr>
          <w:sz w:val="16"/>
          <w:szCs w:val="16"/>
        </w:rPr>
        <w:t xml:space="preserve"> </w:t>
      </w:r>
    </w:p>
    <w:p w:rsidR="00E629E6" w:rsidRPr="00055EAF" w:rsidRDefault="00E629E6" w:rsidP="005931BB">
      <w:pPr>
        <w:rPr>
          <w:sz w:val="22"/>
          <w:szCs w:val="22"/>
        </w:rPr>
      </w:pPr>
    </w:p>
    <w:p w:rsidR="00E629E6" w:rsidRDefault="00760B53" w:rsidP="005931BB">
      <w:pPr>
        <w:rPr>
          <w:sz w:val="16"/>
          <w:szCs w:val="16"/>
        </w:rPr>
      </w:pPr>
      <w:r w:rsidRPr="00760B53">
        <w:rPr>
          <w:szCs w:val="16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Pr="00760B53">
        <w:rPr>
          <w:szCs w:val="16"/>
        </w:rPr>
        <w:instrText xml:space="preserve"> FORMTEXT </w:instrText>
      </w:r>
      <w:r w:rsidRPr="00760B53">
        <w:rPr>
          <w:szCs w:val="16"/>
        </w:rPr>
      </w:r>
      <w:r w:rsidRPr="00760B53">
        <w:rPr>
          <w:szCs w:val="16"/>
        </w:rPr>
        <w:fldChar w:fldCharType="separate"/>
      </w:r>
      <w:r w:rsidRPr="00760B53">
        <w:rPr>
          <w:noProof/>
          <w:szCs w:val="16"/>
        </w:rPr>
        <w:t> </w:t>
      </w:r>
      <w:r w:rsidRPr="00760B53">
        <w:rPr>
          <w:noProof/>
          <w:szCs w:val="16"/>
        </w:rPr>
        <w:t> </w:t>
      </w:r>
      <w:r w:rsidRPr="00760B53">
        <w:rPr>
          <w:noProof/>
          <w:szCs w:val="16"/>
        </w:rPr>
        <w:t> </w:t>
      </w:r>
      <w:r w:rsidRPr="00760B53">
        <w:rPr>
          <w:noProof/>
          <w:szCs w:val="16"/>
        </w:rPr>
        <w:t> </w:t>
      </w:r>
      <w:r w:rsidRPr="00760B53">
        <w:rPr>
          <w:noProof/>
          <w:szCs w:val="16"/>
        </w:rPr>
        <w:t> </w:t>
      </w:r>
      <w:r w:rsidRPr="00760B53">
        <w:rPr>
          <w:szCs w:val="16"/>
        </w:rPr>
        <w:fldChar w:fldCharType="end"/>
      </w:r>
      <w:bookmarkEnd w:id="2"/>
    </w:p>
    <w:p w:rsidR="00E629E6" w:rsidRDefault="00E629E6" w:rsidP="005931BB">
      <w:pPr>
        <w:rPr>
          <w:sz w:val="16"/>
          <w:szCs w:val="16"/>
        </w:rPr>
      </w:pPr>
      <w:r w:rsidRPr="00E629E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BE4421" wp14:editId="4A48605B">
                <wp:simplePos x="0" y="0"/>
                <wp:positionH relativeFrom="column">
                  <wp:posOffset>12065</wp:posOffset>
                </wp:positionH>
                <wp:positionV relativeFrom="paragraph">
                  <wp:posOffset>76178</wp:posOffset>
                </wp:positionV>
                <wp:extent cx="2706201" cy="5286"/>
                <wp:effectExtent l="0" t="0" r="37465" b="3302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6201" cy="52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D7183" id="Gerader Verbinder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6pt" to="214.0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E629E6" w:rsidRDefault="00E629E6" w:rsidP="005931BB">
      <w:pPr>
        <w:rPr>
          <w:sz w:val="16"/>
          <w:szCs w:val="16"/>
        </w:rPr>
      </w:pPr>
      <w:r w:rsidRPr="00E629E6">
        <w:rPr>
          <w:sz w:val="16"/>
          <w:szCs w:val="16"/>
        </w:rPr>
        <w:t>(Fachbereich, Dezernat, Einrichtung)</w:t>
      </w:r>
    </w:p>
    <w:p w:rsidR="002E06A8" w:rsidRPr="00E629E6" w:rsidRDefault="002E06A8" w:rsidP="005931BB">
      <w:pPr>
        <w:rPr>
          <w:sz w:val="16"/>
          <w:szCs w:val="16"/>
        </w:rPr>
      </w:pPr>
    </w:p>
    <w:p w:rsidR="005931BB" w:rsidRDefault="005931BB" w:rsidP="005931BB">
      <w:pPr>
        <w:rPr>
          <w:sz w:val="22"/>
          <w:szCs w:val="22"/>
        </w:rPr>
      </w:pPr>
    </w:p>
    <w:p w:rsidR="00243FB2" w:rsidRDefault="00243FB2" w:rsidP="005931BB">
      <w:pPr>
        <w:rPr>
          <w:sz w:val="22"/>
          <w:szCs w:val="22"/>
        </w:rPr>
      </w:pPr>
    </w:p>
    <w:p w:rsidR="00243FB2" w:rsidRDefault="00243FB2" w:rsidP="005931BB">
      <w:pPr>
        <w:rPr>
          <w:sz w:val="22"/>
          <w:szCs w:val="22"/>
        </w:rPr>
      </w:pPr>
    </w:p>
    <w:p w:rsidR="00243FB2" w:rsidRDefault="00243FB2" w:rsidP="005931BB">
      <w:pPr>
        <w:rPr>
          <w:sz w:val="22"/>
          <w:szCs w:val="22"/>
        </w:rPr>
      </w:pPr>
    </w:p>
    <w:p w:rsidR="00243FB2" w:rsidRDefault="00243FB2" w:rsidP="00795BE2">
      <w:pPr>
        <w:rPr>
          <w:sz w:val="22"/>
          <w:szCs w:val="22"/>
        </w:rPr>
      </w:pPr>
    </w:p>
    <w:p w:rsidR="00243FB2" w:rsidRPr="00055EAF" w:rsidRDefault="00243FB2" w:rsidP="00795BE2">
      <w:pPr>
        <w:rPr>
          <w:rFonts w:ascii="BO Antiqua" w:hAnsi="BO Antiqua"/>
          <w:sz w:val="16"/>
          <w:szCs w:val="16"/>
        </w:rPr>
      </w:pPr>
    </w:p>
    <w:p w:rsidR="00243FB2" w:rsidRPr="00055EAF" w:rsidRDefault="00243FB2" w:rsidP="00795BE2">
      <w:pPr>
        <w:rPr>
          <w:rFonts w:ascii="BO Antiqua" w:hAnsi="BO Antiqua"/>
          <w:sz w:val="16"/>
          <w:szCs w:val="16"/>
        </w:rPr>
      </w:pPr>
    </w:p>
    <w:p w:rsidR="00243FB2" w:rsidRPr="00055EAF" w:rsidRDefault="00243FB2" w:rsidP="00795BE2">
      <w:pPr>
        <w:rPr>
          <w:rFonts w:ascii="BO Antiqua" w:hAnsi="BO Antiqua"/>
          <w:sz w:val="16"/>
          <w:szCs w:val="16"/>
        </w:rPr>
      </w:pPr>
    </w:p>
    <w:p w:rsidR="00243FB2" w:rsidRPr="00055EAF" w:rsidRDefault="00243FB2" w:rsidP="00795BE2">
      <w:pPr>
        <w:rPr>
          <w:rFonts w:ascii="BO Antiqua" w:hAnsi="BO Antiqua"/>
          <w:sz w:val="16"/>
          <w:szCs w:val="16"/>
        </w:rPr>
      </w:pPr>
    </w:p>
    <w:p w:rsidR="00E629E6" w:rsidRDefault="00E629E6" w:rsidP="00795BE2">
      <w:pPr>
        <w:ind w:right="22"/>
      </w:pPr>
    </w:p>
    <w:p w:rsidR="00E629E6" w:rsidRDefault="00E629E6" w:rsidP="00795BE2">
      <w:pPr>
        <w:ind w:right="22"/>
        <w:rPr>
          <w:b/>
        </w:rPr>
      </w:pPr>
    </w:p>
    <w:p w:rsidR="00E629E6" w:rsidRDefault="00E629E6" w:rsidP="00795BE2">
      <w:pPr>
        <w:ind w:right="22"/>
        <w:rPr>
          <w:b/>
        </w:rPr>
      </w:pPr>
    </w:p>
    <w:p w:rsidR="00E629E6" w:rsidRDefault="00E629E6" w:rsidP="00795BE2">
      <w:pPr>
        <w:ind w:right="22"/>
        <w:rPr>
          <w:b/>
        </w:rPr>
      </w:pPr>
    </w:p>
    <w:p w:rsidR="002E06A8" w:rsidRPr="00E629E6" w:rsidRDefault="00827E73" w:rsidP="00795BE2">
      <w:pPr>
        <w:ind w:right="22"/>
        <w:rPr>
          <w:sz w:val="22"/>
          <w:szCs w:val="22"/>
        </w:rPr>
      </w:pPr>
      <w:r w:rsidRPr="00E629E6">
        <w:rPr>
          <w:b/>
        </w:rPr>
        <w:t>Anforderung eines Transponders</w:t>
      </w:r>
      <w:r w:rsidR="002E06A8" w:rsidRPr="00E629E6">
        <w:rPr>
          <w:b/>
          <w:sz w:val="22"/>
          <w:szCs w:val="22"/>
        </w:rPr>
        <w:br/>
      </w:r>
    </w:p>
    <w:p w:rsidR="002E06A8" w:rsidRPr="00E629E6" w:rsidRDefault="002E06A8" w:rsidP="00E629E6">
      <w:pPr>
        <w:ind w:right="22"/>
        <w:jc w:val="both"/>
        <w:rPr>
          <w:sz w:val="22"/>
          <w:szCs w:val="22"/>
        </w:rPr>
      </w:pPr>
    </w:p>
    <w:p w:rsidR="00827E73" w:rsidRPr="00E629E6" w:rsidRDefault="00827E73" w:rsidP="00E629E6">
      <w:pPr>
        <w:ind w:right="22"/>
        <w:jc w:val="both"/>
      </w:pPr>
      <w:r w:rsidRPr="00E629E6">
        <w:t xml:space="preserve">Hiermit bitte ich um Zuweisung eines Transponders für das Parken auf dem Gelände Am Hochschulcampus 1. </w:t>
      </w:r>
    </w:p>
    <w:p w:rsidR="00827E73" w:rsidRPr="00E629E6" w:rsidRDefault="00827E73" w:rsidP="00E629E6">
      <w:pPr>
        <w:ind w:right="22"/>
        <w:jc w:val="both"/>
      </w:pPr>
    </w:p>
    <w:p w:rsidR="00827E73" w:rsidRPr="00E629E6" w:rsidRDefault="00827E73" w:rsidP="00E629E6">
      <w:pPr>
        <w:ind w:right="22"/>
        <w:jc w:val="both"/>
      </w:pPr>
      <w:r w:rsidRPr="00E629E6">
        <w:t xml:space="preserve">Den Transponder benötige ich für das Befahren des Grundstücks mit folgenden Kraftfahrzeugen: </w:t>
      </w:r>
    </w:p>
    <w:p w:rsidR="00827E73" w:rsidRPr="00E629E6" w:rsidRDefault="00827E73" w:rsidP="00795BE2">
      <w:pPr>
        <w:ind w:right="22"/>
      </w:pPr>
    </w:p>
    <w:p w:rsidR="00827E73" w:rsidRPr="00E629E6" w:rsidRDefault="00827E73" w:rsidP="00795BE2">
      <w:pPr>
        <w:ind w:right="22"/>
      </w:pPr>
    </w:p>
    <w:tbl>
      <w:tblPr>
        <w:tblStyle w:val="Tabellenraster"/>
        <w:tblpPr w:leftFromText="141" w:rightFromText="141" w:vertAnchor="text" w:horzAnchor="margin" w:tblpY="433"/>
        <w:tblW w:w="0" w:type="auto"/>
        <w:tblLook w:val="04A0" w:firstRow="1" w:lastRow="0" w:firstColumn="1" w:lastColumn="0" w:noHBand="0" w:noVBand="1"/>
      </w:tblPr>
      <w:tblGrid>
        <w:gridCol w:w="421"/>
        <w:gridCol w:w="3402"/>
        <w:gridCol w:w="3569"/>
      </w:tblGrid>
      <w:tr w:rsidR="00827E73" w:rsidRPr="00E629E6" w:rsidTr="00827E73">
        <w:tc>
          <w:tcPr>
            <w:tcW w:w="421" w:type="dxa"/>
          </w:tcPr>
          <w:p w:rsidR="00827E73" w:rsidRPr="00E629E6" w:rsidRDefault="00827E73" w:rsidP="00E629E6">
            <w:pPr>
              <w:ind w:right="22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827E73" w:rsidRPr="00E629E6" w:rsidRDefault="00827E73" w:rsidP="00E629E6">
            <w:pPr>
              <w:ind w:right="22"/>
              <w:jc w:val="center"/>
              <w:rPr>
                <w:sz w:val="22"/>
                <w:szCs w:val="22"/>
              </w:rPr>
            </w:pPr>
            <w:r w:rsidRPr="00E629E6">
              <w:t>KFZ-Kennzeichen</w:t>
            </w:r>
          </w:p>
        </w:tc>
        <w:tc>
          <w:tcPr>
            <w:tcW w:w="3569" w:type="dxa"/>
          </w:tcPr>
          <w:p w:rsidR="00827E73" w:rsidRPr="00E629E6" w:rsidRDefault="00827E73" w:rsidP="00E629E6">
            <w:pPr>
              <w:ind w:right="22"/>
              <w:jc w:val="center"/>
              <w:rPr>
                <w:sz w:val="22"/>
                <w:szCs w:val="22"/>
              </w:rPr>
            </w:pPr>
            <w:r w:rsidRPr="00E629E6">
              <w:t>PKW Typ</w:t>
            </w:r>
          </w:p>
        </w:tc>
      </w:tr>
      <w:tr w:rsidR="00827E73" w:rsidRPr="00E629E6" w:rsidTr="00827E73">
        <w:tc>
          <w:tcPr>
            <w:tcW w:w="421" w:type="dxa"/>
          </w:tcPr>
          <w:p w:rsidR="00827E73" w:rsidRPr="00E629E6" w:rsidRDefault="00827E73" w:rsidP="00E629E6">
            <w:pPr>
              <w:ind w:right="22"/>
              <w:jc w:val="center"/>
              <w:rPr>
                <w:sz w:val="22"/>
                <w:szCs w:val="22"/>
              </w:rPr>
            </w:pPr>
            <w:r w:rsidRPr="00E629E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</w:tcPr>
          <w:p w:rsidR="00FE3AB5" w:rsidRPr="00760B53" w:rsidRDefault="00760B53" w:rsidP="00760B53">
            <w:pPr>
              <w:ind w:right="22"/>
              <w:rPr>
                <w:szCs w:val="22"/>
              </w:rPr>
            </w:pPr>
            <w:r w:rsidRPr="00760B53">
              <w:rPr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760B53">
              <w:rPr>
                <w:szCs w:val="22"/>
              </w:rPr>
              <w:instrText xml:space="preserve"> FORMTEXT </w:instrText>
            </w:r>
            <w:r w:rsidRPr="00760B53">
              <w:rPr>
                <w:szCs w:val="22"/>
              </w:rPr>
            </w:r>
            <w:r w:rsidRPr="00760B53">
              <w:rPr>
                <w:szCs w:val="22"/>
              </w:rPr>
              <w:fldChar w:fldCharType="separate"/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szCs w:val="22"/>
              </w:rPr>
              <w:fldChar w:fldCharType="end"/>
            </w:r>
            <w:bookmarkEnd w:id="3"/>
          </w:p>
        </w:tc>
        <w:tc>
          <w:tcPr>
            <w:tcW w:w="3569" w:type="dxa"/>
          </w:tcPr>
          <w:p w:rsidR="00827E73" w:rsidRPr="00760B53" w:rsidRDefault="00760B53" w:rsidP="00E629E6">
            <w:pPr>
              <w:ind w:right="22"/>
              <w:rPr>
                <w:szCs w:val="22"/>
              </w:rPr>
            </w:pPr>
            <w:r w:rsidRPr="00760B53">
              <w:rPr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760B53">
              <w:rPr>
                <w:szCs w:val="22"/>
              </w:rPr>
              <w:instrText xml:space="preserve"> FORMTEXT </w:instrText>
            </w:r>
            <w:r w:rsidRPr="00760B53">
              <w:rPr>
                <w:szCs w:val="22"/>
              </w:rPr>
            </w:r>
            <w:r w:rsidRPr="00760B53">
              <w:rPr>
                <w:szCs w:val="22"/>
              </w:rPr>
              <w:fldChar w:fldCharType="separate"/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szCs w:val="22"/>
              </w:rPr>
              <w:fldChar w:fldCharType="end"/>
            </w:r>
            <w:bookmarkEnd w:id="4"/>
          </w:p>
        </w:tc>
      </w:tr>
      <w:tr w:rsidR="00827E73" w:rsidRPr="00E629E6" w:rsidTr="00827E73">
        <w:tc>
          <w:tcPr>
            <w:tcW w:w="421" w:type="dxa"/>
          </w:tcPr>
          <w:p w:rsidR="00827E73" w:rsidRPr="00E629E6" w:rsidRDefault="00827E73" w:rsidP="00E629E6">
            <w:pPr>
              <w:ind w:right="22"/>
              <w:jc w:val="center"/>
              <w:rPr>
                <w:sz w:val="22"/>
                <w:szCs w:val="22"/>
              </w:rPr>
            </w:pPr>
            <w:r w:rsidRPr="00E629E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</w:tcPr>
          <w:p w:rsidR="00FE3AB5" w:rsidRPr="00760B53" w:rsidRDefault="00760B53" w:rsidP="00E629E6">
            <w:pPr>
              <w:ind w:right="22"/>
              <w:rPr>
                <w:szCs w:val="22"/>
              </w:rPr>
            </w:pPr>
            <w:r w:rsidRPr="00760B53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760B53">
              <w:rPr>
                <w:szCs w:val="22"/>
              </w:rPr>
              <w:instrText xml:space="preserve"> FORMTEXT </w:instrText>
            </w:r>
            <w:r w:rsidRPr="00760B53">
              <w:rPr>
                <w:szCs w:val="22"/>
              </w:rPr>
            </w:r>
            <w:r w:rsidRPr="00760B53">
              <w:rPr>
                <w:szCs w:val="22"/>
              </w:rPr>
              <w:fldChar w:fldCharType="separate"/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szCs w:val="22"/>
              </w:rPr>
              <w:fldChar w:fldCharType="end"/>
            </w:r>
            <w:bookmarkEnd w:id="5"/>
          </w:p>
        </w:tc>
        <w:tc>
          <w:tcPr>
            <w:tcW w:w="3569" w:type="dxa"/>
          </w:tcPr>
          <w:p w:rsidR="00827E73" w:rsidRPr="00760B53" w:rsidRDefault="00760B53" w:rsidP="00E629E6">
            <w:pPr>
              <w:ind w:right="22"/>
              <w:rPr>
                <w:szCs w:val="22"/>
              </w:rPr>
            </w:pPr>
            <w:r w:rsidRPr="00760B53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760B53">
              <w:rPr>
                <w:szCs w:val="22"/>
              </w:rPr>
              <w:instrText xml:space="preserve"> FORMTEXT </w:instrText>
            </w:r>
            <w:r w:rsidRPr="00760B53">
              <w:rPr>
                <w:szCs w:val="22"/>
              </w:rPr>
            </w:r>
            <w:r w:rsidRPr="00760B53">
              <w:rPr>
                <w:szCs w:val="22"/>
              </w:rPr>
              <w:fldChar w:fldCharType="separate"/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szCs w:val="22"/>
              </w:rPr>
              <w:fldChar w:fldCharType="end"/>
            </w:r>
            <w:bookmarkEnd w:id="6"/>
          </w:p>
        </w:tc>
      </w:tr>
      <w:tr w:rsidR="00760B53" w:rsidRPr="00E629E6" w:rsidTr="00827E73">
        <w:tc>
          <w:tcPr>
            <w:tcW w:w="421" w:type="dxa"/>
          </w:tcPr>
          <w:p w:rsidR="00760B53" w:rsidRPr="00E629E6" w:rsidRDefault="00760B53" w:rsidP="00760B53">
            <w:pPr>
              <w:ind w:right="22"/>
              <w:jc w:val="center"/>
              <w:rPr>
                <w:sz w:val="22"/>
                <w:szCs w:val="22"/>
              </w:rPr>
            </w:pPr>
            <w:r w:rsidRPr="00E629E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</w:tcPr>
          <w:p w:rsidR="00760B53" w:rsidRPr="00760B53" w:rsidRDefault="00760B53" w:rsidP="00760B53">
            <w:pPr>
              <w:ind w:right="22"/>
              <w:rPr>
                <w:szCs w:val="22"/>
              </w:rPr>
            </w:pPr>
            <w:r w:rsidRPr="00760B53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0B53">
              <w:rPr>
                <w:szCs w:val="22"/>
              </w:rPr>
              <w:instrText xml:space="preserve"> FORMTEXT </w:instrText>
            </w:r>
            <w:r w:rsidRPr="00760B53">
              <w:rPr>
                <w:szCs w:val="22"/>
              </w:rPr>
            </w:r>
            <w:r w:rsidRPr="00760B53">
              <w:rPr>
                <w:szCs w:val="22"/>
              </w:rPr>
              <w:fldChar w:fldCharType="separate"/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szCs w:val="22"/>
              </w:rPr>
              <w:fldChar w:fldCharType="end"/>
            </w:r>
          </w:p>
        </w:tc>
        <w:tc>
          <w:tcPr>
            <w:tcW w:w="3569" w:type="dxa"/>
          </w:tcPr>
          <w:p w:rsidR="00760B53" w:rsidRPr="00760B53" w:rsidRDefault="00760B53" w:rsidP="00760B53">
            <w:pPr>
              <w:ind w:right="22"/>
              <w:rPr>
                <w:szCs w:val="22"/>
              </w:rPr>
            </w:pPr>
            <w:r w:rsidRPr="00760B53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60B53">
              <w:rPr>
                <w:szCs w:val="22"/>
              </w:rPr>
              <w:instrText xml:space="preserve"> FORMTEXT </w:instrText>
            </w:r>
            <w:r w:rsidRPr="00760B53">
              <w:rPr>
                <w:szCs w:val="22"/>
              </w:rPr>
            </w:r>
            <w:r w:rsidRPr="00760B53">
              <w:rPr>
                <w:szCs w:val="22"/>
              </w:rPr>
              <w:fldChar w:fldCharType="separate"/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szCs w:val="22"/>
              </w:rPr>
              <w:fldChar w:fldCharType="end"/>
            </w:r>
          </w:p>
        </w:tc>
      </w:tr>
      <w:tr w:rsidR="00760B53" w:rsidRPr="00E629E6" w:rsidTr="00827E73">
        <w:tc>
          <w:tcPr>
            <w:tcW w:w="421" w:type="dxa"/>
          </w:tcPr>
          <w:p w:rsidR="00760B53" w:rsidRPr="00E629E6" w:rsidRDefault="00760B53" w:rsidP="00760B53">
            <w:pPr>
              <w:ind w:right="22"/>
              <w:jc w:val="center"/>
              <w:rPr>
                <w:sz w:val="22"/>
                <w:szCs w:val="22"/>
              </w:rPr>
            </w:pPr>
            <w:r w:rsidRPr="00E629E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</w:tcPr>
          <w:p w:rsidR="00760B53" w:rsidRPr="00760B53" w:rsidRDefault="00760B53" w:rsidP="00760B53">
            <w:pPr>
              <w:ind w:right="22"/>
              <w:rPr>
                <w:szCs w:val="22"/>
              </w:rPr>
            </w:pPr>
            <w:r w:rsidRPr="00760B53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0B53">
              <w:rPr>
                <w:szCs w:val="22"/>
              </w:rPr>
              <w:instrText xml:space="preserve"> FORMTEXT </w:instrText>
            </w:r>
            <w:r w:rsidRPr="00760B53">
              <w:rPr>
                <w:szCs w:val="22"/>
              </w:rPr>
            </w:r>
            <w:r w:rsidRPr="00760B53">
              <w:rPr>
                <w:szCs w:val="22"/>
              </w:rPr>
              <w:fldChar w:fldCharType="separate"/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szCs w:val="22"/>
              </w:rPr>
              <w:fldChar w:fldCharType="end"/>
            </w:r>
          </w:p>
        </w:tc>
        <w:tc>
          <w:tcPr>
            <w:tcW w:w="3569" w:type="dxa"/>
          </w:tcPr>
          <w:p w:rsidR="00760B53" w:rsidRPr="00760B53" w:rsidRDefault="00760B53" w:rsidP="00760B53">
            <w:pPr>
              <w:ind w:right="22"/>
              <w:rPr>
                <w:szCs w:val="22"/>
              </w:rPr>
            </w:pPr>
            <w:r w:rsidRPr="00760B53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60B53">
              <w:rPr>
                <w:szCs w:val="22"/>
              </w:rPr>
              <w:instrText xml:space="preserve"> FORMTEXT </w:instrText>
            </w:r>
            <w:r w:rsidRPr="00760B53">
              <w:rPr>
                <w:szCs w:val="22"/>
              </w:rPr>
            </w:r>
            <w:r w:rsidRPr="00760B53">
              <w:rPr>
                <w:szCs w:val="22"/>
              </w:rPr>
              <w:fldChar w:fldCharType="separate"/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szCs w:val="22"/>
              </w:rPr>
              <w:fldChar w:fldCharType="end"/>
            </w:r>
          </w:p>
        </w:tc>
      </w:tr>
      <w:tr w:rsidR="00760B53" w:rsidRPr="00E629E6" w:rsidTr="00827E73">
        <w:tc>
          <w:tcPr>
            <w:tcW w:w="421" w:type="dxa"/>
          </w:tcPr>
          <w:p w:rsidR="00760B53" w:rsidRPr="00E629E6" w:rsidRDefault="00760B53" w:rsidP="00760B53">
            <w:pPr>
              <w:ind w:right="22"/>
              <w:jc w:val="center"/>
              <w:rPr>
                <w:sz w:val="22"/>
                <w:szCs w:val="22"/>
              </w:rPr>
            </w:pPr>
            <w:r w:rsidRPr="00E629E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</w:tcPr>
          <w:p w:rsidR="00760B53" w:rsidRPr="00760B53" w:rsidRDefault="00760B53" w:rsidP="00760B53">
            <w:pPr>
              <w:ind w:right="22"/>
              <w:rPr>
                <w:szCs w:val="22"/>
              </w:rPr>
            </w:pPr>
            <w:r w:rsidRPr="00760B53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0B53">
              <w:rPr>
                <w:szCs w:val="22"/>
              </w:rPr>
              <w:instrText xml:space="preserve"> FORMTEXT </w:instrText>
            </w:r>
            <w:r w:rsidRPr="00760B53">
              <w:rPr>
                <w:szCs w:val="22"/>
              </w:rPr>
            </w:r>
            <w:r w:rsidRPr="00760B53">
              <w:rPr>
                <w:szCs w:val="22"/>
              </w:rPr>
              <w:fldChar w:fldCharType="separate"/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szCs w:val="22"/>
              </w:rPr>
              <w:fldChar w:fldCharType="end"/>
            </w:r>
          </w:p>
        </w:tc>
        <w:tc>
          <w:tcPr>
            <w:tcW w:w="3569" w:type="dxa"/>
          </w:tcPr>
          <w:p w:rsidR="00760B53" w:rsidRPr="00760B53" w:rsidRDefault="00760B53" w:rsidP="00760B53">
            <w:pPr>
              <w:ind w:right="22"/>
              <w:rPr>
                <w:szCs w:val="22"/>
              </w:rPr>
            </w:pPr>
            <w:r w:rsidRPr="00760B53">
              <w:rPr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60B53">
              <w:rPr>
                <w:szCs w:val="22"/>
              </w:rPr>
              <w:instrText xml:space="preserve"> FORMTEXT </w:instrText>
            </w:r>
            <w:r w:rsidRPr="00760B53">
              <w:rPr>
                <w:szCs w:val="22"/>
              </w:rPr>
            </w:r>
            <w:r w:rsidRPr="00760B53">
              <w:rPr>
                <w:szCs w:val="22"/>
              </w:rPr>
              <w:fldChar w:fldCharType="separate"/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noProof/>
                <w:szCs w:val="22"/>
              </w:rPr>
              <w:t> </w:t>
            </w:r>
            <w:r w:rsidRPr="00760B53">
              <w:rPr>
                <w:szCs w:val="22"/>
              </w:rPr>
              <w:fldChar w:fldCharType="end"/>
            </w:r>
          </w:p>
        </w:tc>
      </w:tr>
    </w:tbl>
    <w:p w:rsidR="00B70DE8" w:rsidRPr="00E629E6" w:rsidRDefault="00827E73" w:rsidP="00795BE2">
      <w:pPr>
        <w:ind w:right="22"/>
        <w:rPr>
          <w:sz w:val="22"/>
          <w:szCs w:val="22"/>
        </w:rPr>
      </w:pPr>
      <w:r w:rsidRPr="00E629E6">
        <w:tab/>
      </w:r>
      <w:r w:rsidRPr="00E629E6">
        <w:tab/>
      </w:r>
      <w:r w:rsidRPr="00E629E6">
        <w:tab/>
      </w:r>
    </w:p>
    <w:p w:rsidR="00B70DE8" w:rsidRPr="00E629E6" w:rsidRDefault="00B70DE8" w:rsidP="00795BE2">
      <w:pPr>
        <w:ind w:right="22"/>
        <w:rPr>
          <w:sz w:val="22"/>
          <w:szCs w:val="22"/>
        </w:rPr>
      </w:pPr>
    </w:p>
    <w:p w:rsidR="00B70DE8" w:rsidRPr="00E629E6" w:rsidRDefault="00B70DE8" w:rsidP="00795BE2">
      <w:pPr>
        <w:ind w:right="22"/>
        <w:rPr>
          <w:sz w:val="22"/>
          <w:szCs w:val="22"/>
        </w:rPr>
      </w:pPr>
    </w:p>
    <w:p w:rsidR="00B70DE8" w:rsidRPr="00E629E6" w:rsidRDefault="00B70DE8" w:rsidP="00795BE2">
      <w:pPr>
        <w:ind w:right="22"/>
        <w:rPr>
          <w:sz w:val="22"/>
          <w:szCs w:val="22"/>
        </w:rPr>
      </w:pPr>
    </w:p>
    <w:p w:rsidR="00E629E6" w:rsidRPr="00E629E6" w:rsidRDefault="00827E73" w:rsidP="00827E73">
      <w:pPr>
        <w:ind w:left="4536" w:right="22"/>
      </w:pPr>
      <w:r w:rsidRPr="00E629E6">
        <w:t xml:space="preserve">Sichtvermerk: </w:t>
      </w:r>
    </w:p>
    <w:p w:rsidR="00B70DE8" w:rsidRPr="00E629E6" w:rsidRDefault="00827E73" w:rsidP="00827E73">
      <w:pPr>
        <w:ind w:left="4536" w:right="22"/>
        <w:rPr>
          <w:sz w:val="22"/>
          <w:szCs w:val="22"/>
        </w:rPr>
      </w:pPr>
      <w:r w:rsidRPr="00E629E6">
        <w:t>der Dekanin/des Dekans der Leiterin/des Leiters der Einrichtung der Dezernentin/</w:t>
      </w:r>
      <w:r w:rsidR="00E629E6" w:rsidRPr="00E629E6">
        <w:t xml:space="preserve"> </w:t>
      </w:r>
      <w:r w:rsidRPr="00E629E6">
        <w:t>des Dezernenten</w:t>
      </w:r>
    </w:p>
    <w:p w:rsidR="00B70DE8" w:rsidRPr="00E629E6" w:rsidRDefault="00B70DE8" w:rsidP="00795BE2">
      <w:pPr>
        <w:ind w:right="22"/>
        <w:rPr>
          <w:sz w:val="22"/>
          <w:szCs w:val="22"/>
        </w:rPr>
      </w:pPr>
    </w:p>
    <w:p w:rsidR="00B70DE8" w:rsidRPr="00E629E6" w:rsidRDefault="00B70DE8" w:rsidP="00795BE2">
      <w:pPr>
        <w:ind w:right="22"/>
        <w:rPr>
          <w:sz w:val="22"/>
          <w:szCs w:val="22"/>
        </w:rPr>
      </w:pPr>
    </w:p>
    <w:p w:rsidR="00B70DE8" w:rsidRPr="00E629E6" w:rsidRDefault="00B70DE8" w:rsidP="00795BE2">
      <w:pPr>
        <w:ind w:right="22"/>
        <w:rPr>
          <w:sz w:val="22"/>
          <w:szCs w:val="22"/>
        </w:rPr>
      </w:pPr>
    </w:p>
    <w:p w:rsidR="0088746F" w:rsidRDefault="000456B5" w:rsidP="00760B53">
      <w:pPr>
        <w:tabs>
          <w:tab w:val="left" w:pos="4536"/>
        </w:tabs>
        <w:ind w:right="22"/>
        <w:rPr>
          <w:sz w:val="22"/>
          <w:szCs w:val="22"/>
        </w:rPr>
      </w:pPr>
      <w:r w:rsidRPr="00760B53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 w:rsidRPr="00760B53">
        <w:rPr>
          <w:szCs w:val="22"/>
        </w:rPr>
        <w:instrText xml:space="preserve"> FORMTEXT </w:instrText>
      </w:r>
      <w:r w:rsidRPr="00760B53">
        <w:rPr>
          <w:szCs w:val="22"/>
        </w:rPr>
      </w:r>
      <w:r w:rsidRPr="00760B53">
        <w:rPr>
          <w:szCs w:val="22"/>
        </w:rPr>
        <w:fldChar w:fldCharType="separate"/>
      </w:r>
      <w:r w:rsidRPr="00760B53">
        <w:rPr>
          <w:noProof/>
          <w:szCs w:val="22"/>
        </w:rPr>
        <w:t> </w:t>
      </w:r>
      <w:r w:rsidRPr="00760B53">
        <w:rPr>
          <w:noProof/>
          <w:szCs w:val="22"/>
        </w:rPr>
        <w:t> </w:t>
      </w:r>
      <w:r w:rsidRPr="00760B53">
        <w:rPr>
          <w:noProof/>
          <w:szCs w:val="22"/>
        </w:rPr>
        <w:t> </w:t>
      </w:r>
      <w:r w:rsidRPr="00760B53">
        <w:rPr>
          <w:noProof/>
          <w:szCs w:val="22"/>
        </w:rPr>
        <w:t> </w:t>
      </w:r>
      <w:r w:rsidRPr="00760B53">
        <w:rPr>
          <w:noProof/>
          <w:szCs w:val="22"/>
        </w:rPr>
        <w:t> </w:t>
      </w:r>
      <w:r w:rsidRPr="00760B53">
        <w:rPr>
          <w:szCs w:val="22"/>
        </w:rPr>
        <w:fldChar w:fldCharType="end"/>
      </w:r>
      <w:bookmarkEnd w:id="7"/>
      <w:r w:rsidR="00760B53" w:rsidRPr="00760B53">
        <w:rPr>
          <w:szCs w:val="22"/>
        </w:rPr>
        <w:tab/>
      </w:r>
      <w:r w:rsidR="00760B53" w:rsidRPr="00760B53">
        <w:rPr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760B53" w:rsidRPr="00760B53">
        <w:rPr>
          <w:szCs w:val="22"/>
        </w:rPr>
        <w:instrText xml:space="preserve"> FORMTEXT </w:instrText>
      </w:r>
      <w:r w:rsidR="00760B53" w:rsidRPr="00760B53">
        <w:rPr>
          <w:szCs w:val="22"/>
        </w:rPr>
      </w:r>
      <w:r w:rsidR="00760B53" w:rsidRPr="00760B53">
        <w:rPr>
          <w:szCs w:val="22"/>
        </w:rPr>
        <w:fldChar w:fldCharType="separate"/>
      </w:r>
      <w:r w:rsidR="00760B53" w:rsidRPr="00760B53">
        <w:rPr>
          <w:noProof/>
          <w:szCs w:val="22"/>
        </w:rPr>
        <w:t> </w:t>
      </w:r>
      <w:r w:rsidR="00760B53" w:rsidRPr="00760B53">
        <w:rPr>
          <w:noProof/>
          <w:szCs w:val="22"/>
        </w:rPr>
        <w:t> </w:t>
      </w:r>
      <w:r w:rsidR="00760B53" w:rsidRPr="00760B53">
        <w:rPr>
          <w:noProof/>
          <w:szCs w:val="22"/>
        </w:rPr>
        <w:t> </w:t>
      </w:r>
      <w:r w:rsidR="00760B53" w:rsidRPr="00760B53">
        <w:rPr>
          <w:noProof/>
          <w:szCs w:val="22"/>
        </w:rPr>
        <w:t> </w:t>
      </w:r>
      <w:r w:rsidR="00760B53" w:rsidRPr="00760B53">
        <w:rPr>
          <w:noProof/>
          <w:szCs w:val="22"/>
        </w:rPr>
        <w:t> </w:t>
      </w:r>
      <w:r w:rsidR="00760B53" w:rsidRPr="00760B53">
        <w:rPr>
          <w:szCs w:val="22"/>
        </w:rPr>
        <w:fldChar w:fldCharType="end"/>
      </w:r>
      <w:bookmarkEnd w:id="8"/>
      <w:r w:rsidR="00760B53">
        <w:rPr>
          <w:sz w:val="22"/>
          <w:szCs w:val="22"/>
        </w:rPr>
        <w:tab/>
      </w:r>
    </w:p>
    <w:p w:rsidR="00375219" w:rsidRPr="00E629E6" w:rsidRDefault="00375219" w:rsidP="00760B53">
      <w:pPr>
        <w:tabs>
          <w:tab w:val="left" w:pos="4536"/>
        </w:tabs>
        <w:ind w:right="22"/>
        <w:rPr>
          <w:sz w:val="22"/>
          <w:szCs w:val="22"/>
        </w:rPr>
      </w:pPr>
      <w:r w:rsidRPr="00760B53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839C7" wp14:editId="052D66AE">
                <wp:simplePos x="0" y="0"/>
                <wp:positionH relativeFrom="column">
                  <wp:posOffset>2872740</wp:posOffset>
                </wp:positionH>
                <wp:positionV relativeFrom="paragraph">
                  <wp:posOffset>87722</wp:posOffset>
                </wp:positionV>
                <wp:extent cx="1938655" cy="0"/>
                <wp:effectExtent l="0" t="0" r="2349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86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A96B9D" id="Gerader Verbinde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6.2pt,6.9pt" to="378.8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760B53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85633</wp:posOffset>
                </wp:positionV>
                <wp:extent cx="1881655" cy="0"/>
                <wp:effectExtent l="0" t="0" r="2349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16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C96274" id="Gerader Verbinde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6.75pt" to="146.3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B70DE8" w:rsidRPr="00E629E6" w:rsidRDefault="00827E73" w:rsidP="00E629E6">
      <w:pPr>
        <w:tabs>
          <w:tab w:val="left" w:pos="4536"/>
        </w:tabs>
        <w:ind w:right="22"/>
        <w:rPr>
          <w:sz w:val="14"/>
          <w:szCs w:val="22"/>
        </w:rPr>
      </w:pPr>
      <w:r w:rsidRPr="00E629E6">
        <w:rPr>
          <w:sz w:val="16"/>
        </w:rPr>
        <w:t>(Datum, Unterschrift Antragsteller/in)</w:t>
      </w:r>
      <w:r w:rsidR="00E629E6">
        <w:tab/>
      </w:r>
      <w:r w:rsidR="00E629E6" w:rsidRPr="00E629E6">
        <w:rPr>
          <w:sz w:val="16"/>
          <w:szCs w:val="16"/>
        </w:rPr>
        <w:t>(</w:t>
      </w:r>
      <w:r w:rsidRPr="00E629E6">
        <w:rPr>
          <w:sz w:val="16"/>
        </w:rPr>
        <w:t>Datum, Unterschrift)</w:t>
      </w:r>
    </w:p>
    <w:sectPr w:rsidR="00B70DE8" w:rsidRPr="00E629E6" w:rsidSect="00795BE2">
      <w:type w:val="continuous"/>
      <w:pgSz w:w="11906" w:h="16838"/>
      <w:pgMar w:top="2336" w:right="3086" w:bottom="510" w:left="1418" w:header="397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414" w:rsidRDefault="00004414">
      <w:r>
        <w:separator/>
      </w:r>
    </w:p>
  </w:endnote>
  <w:endnote w:type="continuationSeparator" w:id="0">
    <w:p w:rsidR="00004414" w:rsidRDefault="00004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Regular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Regular-Norm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 Antiqua">
    <w:altName w:val="Bodoni MT"/>
    <w:panose1 w:val="02000503080000020003"/>
    <w:charset w:val="00"/>
    <w:family w:val="auto"/>
    <w:pitch w:val="variable"/>
    <w:sig w:usb0="8000002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414" w:rsidRDefault="00004414">
      <w:r>
        <w:separator/>
      </w:r>
    </w:p>
  </w:footnote>
  <w:footnote w:type="continuationSeparator" w:id="0">
    <w:p w:rsidR="00004414" w:rsidRDefault="00004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w1yZZkpXOPcdJx4uLpEP3nOmjgXeEx30JH/N/jFDE4rNE3CNweflOYx8sY2j9yggH3DbLrsG+oILeY46D6lTg==" w:salt="RA5F8ExAL6GoXvH3rG1ey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414"/>
    <w:rsid w:val="00004414"/>
    <w:rsid w:val="00016915"/>
    <w:rsid w:val="000456B5"/>
    <w:rsid w:val="0005470E"/>
    <w:rsid w:val="00055EAF"/>
    <w:rsid w:val="00060322"/>
    <w:rsid w:val="0007199D"/>
    <w:rsid w:val="000733C9"/>
    <w:rsid w:val="00075CFC"/>
    <w:rsid w:val="000A0730"/>
    <w:rsid w:val="000A1DFC"/>
    <w:rsid w:val="000A5D2B"/>
    <w:rsid w:val="000A69A2"/>
    <w:rsid w:val="000A706E"/>
    <w:rsid w:val="000D6FB4"/>
    <w:rsid w:val="001030EB"/>
    <w:rsid w:val="0010423A"/>
    <w:rsid w:val="0012464B"/>
    <w:rsid w:val="001B7ACC"/>
    <w:rsid w:val="001C0A2B"/>
    <w:rsid w:val="001C41A1"/>
    <w:rsid w:val="001E5AF3"/>
    <w:rsid w:val="00201A88"/>
    <w:rsid w:val="00213112"/>
    <w:rsid w:val="00215A61"/>
    <w:rsid w:val="002257E0"/>
    <w:rsid w:val="0023218C"/>
    <w:rsid w:val="00233C9A"/>
    <w:rsid w:val="00240350"/>
    <w:rsid w:val="00243FB2"/>
    <w:rsid w:val="0025072D"/>
    <w:rsid w:val="002739B7"/>
    <w:rsid w:val="00276497"/>
    <w:rsid w:val="00287FA6"/>
    <w:rsid w:val="002A445E"/>
    <w:rsid w:val="002C61D4"/>
    <w:rsid w:val="002D0D7F"/>
    <w:rsid w:val="002E06A8"/>
    <w:rsid w:val="002E3B44"/>
    <w:rsid w:val="002F1C09"/>
    <w:rsid w:val="00302EE8"/>
    <w:rsid w:val="003038B9"/>
    <w:rsid w:val="00311017"/>
    <w:rsid w:val="00320954"/>
    <w:rsid w:val="00341284"/>
    <w:rsid w:val="003471A7"/>
    <w:rsid w:val="0035649C"/>
    <w:rsid w:val="00375219"/>
    <w:rsid w:val="00380D71"/>
    <w:rsid w:val="003858C7"/>
    <w:rsid w:val="003B5368"/>
    <w:rsid w:val="003C16D8"/>
    <w:rsid w:val="003D040F"/>
    <w:rsid w:val="003E7A6A"/>
    <w:rsid w:val="004055FF"/>
    <w:rsid w:val="00415E81"/>
    <w:rsid w:val="004242D2"/>
    <w:rsid w:val="00440FFD"/>
    <w:rsid w:val="00442FAD"/>
    <w:rsid w:val="0045495E"/>
    <w:rsid w:val="004855F2"/>
    <w:rsid w:val="00486275"/>
    <w:rsid w:val="00494D03"/>
    <w:rsid w:val="0049670A"/>
    <w:rsid w:val="004A073D"/>
    <w:rsid w:val="004B3F79"/>
    <w:rsid w:val="004E2F44"/>
    <w:rsid w:val="0051313F"/>
    <w:rsid w:val="005332DE"/>
    <w:rsid w:val="00537044"/>
    <w:rsid w:val="0054415D"/>
    <w:rsid w:val="005576A4"/>
    <w:rsid w:val="005645BE"/>
    <w:rsid w:val="0056666C"/>
    <w:rsid w:val="00566B45"/>
    <w:rsid w:val="0059306C"/>
    <w:rsid w:val="005931BB"/>
    <w:rsid w:val="005B0C44"/>
    <w:rsid w:val="005C48AC"/>
    <w:rsid w:val="005D0506"/>
    <w:rsid w:val="005D1C18"/>
    <w:rsid w:val="005E2205"/>
    <w:rsid w:val="005F64A7"/>
    <w:rsid w:val="0061299B"/>
    <w:rsid w:val="006137AE"/>
    <w:rsid w:val="00617A8D"/>
    <w:rsid w:val="006226BC"/>
    <w:rsid w:val="00637247"/>
    <w:rsid w:val="00657019"/>
    <w:rsid w:val="00665FC6"/>
    <w:rsid w:val="00685451"/>
    <w:rsid w:val="006A3810"/>
    <w:rsid w:val="006A6D9E"/>
    <w:rsid w:val="006A7E07"/>
    <w:rsid w:val="006B7866"/>
    <w:rsid w:val="006C0B1D"/>
    <w:rsid w:val="006C7769"/>
    <w:rsid w:val="006D0ADF"/>
    <w:rsid w:val="006E131C"/>
    <w:rsid w:val="0071682B"/>
    <w:rsid w:val="0074680D"/>
    <w:rsid w:val="00760B53"/>
    <w:rsid w:val="00794F9E"/>
    <w:rsid w:val="00795BE2"/>
    <w:rsid w:val="007B3F6E"/>
    <w:rsid w:val="007B50FB"/>
    <w:rsid w:val="007B5F6B"/>
    <w:rsid w:val="007D0FA2"/>
    <w:rsid w:val="007F2169"/>
    <w:rsid w:val="00823FCD"/>
    <w:rsid w:val="00827E73"/>
    <w:rsid w:val="008319A1"/>
    <w:rsid w:val="008714E0"/>
    <w:rsid w:val="0088746F"/>
    <w:rsid w:val="008960AB"/>
    <w:rsid w:val="008B354C"/>
    <w:rsid w:val="008B6E3B"/>
    <w:rsid w:val="008C731F"/>
    <w:rsid w:val="008D2505"/>
    <w:rsid w:val="008D5734"/>
    <w:rsid w:val="008E0728"/>
    <w:rsid w:val="009040F7"/>
    <w:rsid w:val="0091224A"/>
    <w:rsid w:val="00914698"/>
    <w:rsid w:val="00946D30"/>
    <w:rsid w:val="00950EE0"/>
    <w:rsid w:val="00962F7C"/>
    <w:rsid w:val="00967D74"/>
    <w:rsid w:val="00971793"/>
    <w:rsid w:val="0098108F"/>
    <w:rsid w:val="00986C44"/>
    <w:rsid w:val="009A2C87"/>
    <w:rsid w:val="009B3047"/>
    <w:rsid w:val="009C36E2"/>
    <w:rsid w:val="009D0496"/>
    <w:rsid w:val="009D3B43"/>
    <w:rsid w:val="009E0E78"/>
    <w:rsid w:val="009F2AA2"/>
    <w:rsid w:val="00A200A2"/>
    <w:rsid w:val="00A238BF"/>
    <w:rsid w:val="00A23DBB"/>
    <w:rsid w:val="00A356F5"/>
    <w:rsid w:val="00A43BD7"/>
    <w:rsid w:val="00A566CD"/>
    <w:rsid w:val="00A61CF7"/>
    <w:rsid w:val="00AA038C"/>
    <w:rsid w:val="00AA3BC4"/>
    <w:rsid w:val="00AA799D"/>
    <w:rsid w:val="00AB0507"/>
    <w:rsid w:val="00AB1C42"/>
    <w:rsid w:val="00AE023E"/>
    <w:rsid w:val="00AE1A00"/>
    <w:rsid w:val="00B1382D"/>
    <w:rsid w:val="00B44CA5"/>
    <w:rsid w:val="00B5025E"/>
    <w:rsid w:val="00B6182F"/>
    <w:rsid w:val="00B66AF6"/>
    <w:rsid w:val="00B70DE8"/>
    <w:rsid w:val="00B7786E"/>
    <w:rsid w:val="00B9337C"/>
    <w:rsid w:val="00BB6E8F"/>
    <w:rsid w:val="00BD23AD"/>
    <w:rsid w:val="00BD694E"/>
    <w:rsid w:val="00BE5335"/>
    <w:rsid w:val="00BF2658"/>
    <w:rsid w:val="00BF2831"/>
    <w:rsid w:val="00BF4C94"/>
    <w:rsid w:val="00BF77A8"/>
    <w:rsid w:val="00C00113"/>
    <w:rsid w:val="00C12709"/>
    <w:rsid w:val="00C234F2"/>
    <w:rsid w:val="00C36360"/>
    <w:rsid w:val="00C535AE"/>
    <w:rsid w:val="00C654A4"/>
    <w:rsid w:val="00C832EC"/>
    <w:rsid w:val="00C87DCB"/>
    <w:rsid w:val="00C9123F"/>
    <w:rsid w:val="00CB79D5"/>
    <w:rsid w:val="00CC4B83"/>
    <w:rsid w:val="00CD1CFA"/>
    <w:rsid w:val="00CE0C20"/>
    <w:rsid w:val="00CE0D24"/>
    <w:rsid w:val="00CE35C0"/>
    <w:rsid w:val="00CF7053"/>
    <w:rsid w:val="00D0008D"/>
    <w:rsid w:val="00D05C7E"/>
    <w:rsid w:val="00D255EE"/>
    <w:rsid w:val="00D26721"/>
    <w:rsid w:val="00D27F47"/>
    <w:rsid w:val="00D3698B"/>
    <w:rsid w:val="00D41337"/>
    <w:rsid w:val="00D443B7"/>
    <w:rsid w:val="00D56314"/>
    <w:rsid w:val="00D65573"/>
    <w:rsid w:val="00D764FF"/>
    <w:rsid w:val="00D9567B"/>
    <w:rsid w:val="00DA03F7"/>
    <w:rsid w:val="00DA351A"/>
    <w:rsid w:val="00DA440A"/>
    <w:rsid w:val="00DB3BCB"/>
    <w:rsid w:val="00DC6B77"/>
    <w:rsid w:val="00DC7BAB"/>
    <w:rsid w:val="00DE6B3C"/>
    <w:rsid w:val="00DF587E"/>
    <w:rsid w:val="00E00959"/>
    <w:rsid w:val="00E04F13"/>
    <w:rsid w:val="00E14998"/>
    <w:rsid w:val="00E24F8D"/>
    <w:rsid w:val="00E34AD5"/>
    <w:rsid w:val="00E4279B"/>
    <w:rsid w:val="00E629E6"/>
    <w:rsid w:val="00E676A0"/>
    <w:rsid w:val="00E729D2"/>
    <w:rsid w:val="00E8175A"/>
    <w:rsid w:val="00E95F0D"/>
    <w:rsid w:val="00EC31A6"/>
    <w:rsid w:val="00EC4FA6"/>
    <w:rsid w:val="00ED7D6D"/>
    <w:rsid w:val="00EF15D3"/>
    <w:rsid w:val="00F003C3"/>
    <w:rsid w:val="00F245D1"/>
    <w:rsid w:val="00F32B52"/>
    <w:rsid w:val="00F8365D"/>
    <w:rsid w:val="00FC6321"/>
    <w:rsid w:val="00FE3AB5"/>
    <w:rsid w:val="00FE7791"/>
    <w:rsid w:val="00F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F91F5-38AD-474C-A052-CC833EE0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E779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E779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FE7791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8714E0"/>
  </w:style>
  <w:style w:type="character" w:styleId="Hyperlink">
    <w:name w:val="Hyperlink"/>
    <w:rsid w:val="005931BB"/>
    <w:rPr>
      <w:color w:val="0000FF"/>
      <w:u w:val="single"/>
    </w:rPr>
  </w:style>
  <w:style w:type="paragraph" w:customStyle="1" w:styleId="KeinAbsatzformat">
    <w:name w:val="[Kein Absatzformat]"/>
    <w:rsid w:val="00055EAF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</w:rPr>
  </w:style>
  <w:style w:type="table" w:styleId="Tabellenraster">
    <w:name w:val="Table Grid"/>
    <w:basedOn w:val="NormaleTabelle"/>
    <w:rsid w:val="0082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E629E6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0456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7j22170\Downloads\Anforderung%20eines%20Transponders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13B50-7E4B-460D-A956-7587735A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Anforderung eines Transponders</Template>
  <TotalTime>0</TotalTime>
  <Pages>1</Pages>
  <Words>93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Fachhochschule Bochum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Jablonowski, Nora</dc:creator>
  <cp:keywords/>
  <dc:description/>
  <cp:lastModifiedBy>Jablonowski, Nora</cp:lastModifiedBy>
  <cp:revision>1</cp:revision>
  <cp:lastPrinted>2022-03-21T09:39:00Z</cp:lastPrinted>
  <dcterms:created xsi:type="dcterms:W3CDTF">2022-03-28T14:07:00Z</dcterms:created>
  <dcterms:modified xsi:type="dcterms:W3CDTF">2022-03-28T14:08:00Z</dcterms:modified>
</cp:coreProperties>
</file>